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304" w:rsidRPr="00E16006" w:rsidRDefault="005B5632" w:rsidP="00F27EAE">
      <w:pPr>
        <w:autoSpaceDE w:val="0"/>
        <w:autoSpaceDN w:val="0"/>
        <w:adjustRightInd w:val="0"/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794385" cy="794385"/>
            <wp:effectExtent l="0" t="0" r="5715" b="5715"/>
            <wp:wrapNone/>
            <wp:docPr id="22" name="Picture 22" descr="wlbc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lbc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AE">
        <w:rPr>
          <w:b/>
          <w:sz w:val="48"/>
          <w:szCs w:val="48"/>
        </w:rPr>
        <w:t xml:space="preserve">        </w:t>
      </w:r>
      <w:r w:rsidR="00ED7304" w:rsidRPr="00E16006">
        <w:rPr>
          <w:b/>
          <w:sz w:val="48"/>
          <w:szCs w:val="48"/>
        </w:rPr>
        <w:t>Wallagoot Lake Boat Club 201</w:t>
      </w:r>
      <w:r w:rsidR="00EA5D4C">
        <w:rPr>
          <w:b/>
          <w:sz w:val="48"/>
          <w:szCs w:val="48"/>
        </w:rPr>
        <w:t>7</w:t>
      </w:r>
      <w:r w:rsidR="00ED7304" w:rsidRPr="00E16006">
        <w:rPr>
          <w:b/>
          <w:sz w:val="48"/>
          <w:szCs w:val="48"/>
        </w:rPr>
        <w:t xml:space="preserve"> Regatta</w:t>
      </w:r>
    </w:p>
    <w:p w:rsidR="00E16006" w:rsidRPr="00F27EAE" w:rsidRDefault="00E16006" w:rsidP="00F27EAE">
      <w:pPr>
        <w:autoSpaceDE w:val="0"/>
        <w:autoSpaceDN w:val="0"/>
        <w:adjustRightInd w:val="0"/>
        <w:rPr>
          <w:sz w:val="16"/>
          <w:szCs w:val="16"/>
        </w:rPr>
      </w:pPr>
    </w:p>
    <w:p w:rsidR="00ED7304" w:rsidRPr="009E37D1" w:rsidRDefault="00ED7304" w:rsidP="00ED7304">
      <w:pPr>
        <w:jc w:val="center"/>
        <w:rPr>
          <w:b/>
        </w:rPr>
      </w:pPr>
      <w:r w:rsidRPr="009E37D1">
        <w:rPr>
          <w:b/>
          <w:sz w:val="52"/>
          <w:szCs w:val="52"/>
        </w:rPr>
        <w:t>NOTICE OF RACE</w:t>
      </w:r>
    </w:p>
    <w:p w:rsidR="00ED7304" w:rsidRPr="00F27EAE" w:rsidRDefault="00ED7304" w:rsidP="00330A76">
      <w:pPr>
        <w:autoSpaceDE w:val="0"/>
        <w:autoSpaceDN w:val="0"/>
        <w:adjustRightInd w:val="0"/>
        <w:spacing w:before="120"/>
        <w:jc w:val="center"/>
        <w:rPr>
          <w:sz w:val="36"/>
          <w:szCs w:val="36"/>
        </w:rPr>
      </w:pPr>
      <w:r w:rsidRPr="009E37D1">
        <w:rPr>
          <w:sz w:val="36"/>
          <w:szCs w:val="36"/>
        </w:rPr>
        <w:t xml:space="preserve">Saturday </w:t>
      </w:r>
      <w:r w:rsidR="00553B22">
        <w:rPr>
          <w:sz w:val="36"/>
          <w:szCs w:val="36"/>
        </w:rPr>
        <w:t>1</w:t>
      </w:r>
      <w:r w:rsidR="00EA5D4C">
        <w:rPr>
          <w:sz w:val="36"/>
          <w:szCs w:val="36"/>
        </w:rPr>
        <w:t>1</w:t>
      </w:r>
      <w:r w:rsidRPr="009E37D1">
        <w:rPr>
          <w:sz w:val="36"/>
          <w:szCs w:val="36"/>
        </w:rPr>
        <w:t xml:space="preserve">th &amp; Sunday </w:t>
      </w:r>
      <w:r w:rsidR="00553B22">
        <w:rPr>
          <w:sz w:val="36"/>
          <w:szCs w:val="36"/>
        </w:rPr>
        <w:t>1</w:t>
      </w:r>
      <w:r w:rsidR="00EA5D4C">
        <w:rPr>
          <w:sz w:val="36"/>
          <w:szCs w:val="36"/>
        </w:rPr>
        <w:t>2</w:t>
      </w:r>
      <w:r w:rsidRPr="009E37D1">
        <w:rPr>
          <w:sz w:val="36"/>
          <w:szCs w:val="36"/>
        </w:rPr>
        <w:t>th March</w:t>
      </w:r>
      <w:r w:rsidR="009E37D1">
        <w:rPr>
          <w:sz w:val="36"/>
          <w:szCs w:val="36"/>
        </w:rPr>
        <w:t>, a</w:t>
      </w:r>
      <w:r w:rsidRPr="009E37D1">
        <w:rPr>
          <w:sz w:val="36"/>
          <w:szCs w:val="36"/>
        </w:rPr>
        <w:t>t Wallagoot Lake.</w:t>
      </w:r>
    </w:p>
    <w:p w:rsidR="00ED7304" w:rsidRPr="00D025E9" w:rsidRDefault="00ED7304" w:rsidP="009256FD">
      <w:pPr>
        <w:spacing w:before="240"/>
        <w:jc w:val="center"/>
        <w:rPr>
          <w:sz w:val="32"/>
          <w:szCs w:val="32"/>
        </w:rPr>
      </w:pPr>
      <w:r w:rsidRPr="009E37D1">
        <w:rPr>
          <w:sz w:val="32"/>
          <w:szCs w:val="32"/>
        </w:rPr>
        <w:t xml:space="preserve">Open to all classes of off-the-beach dinghies, </w:t>
      </w:r>
      <w:r w:rsidR="00553B22">
        <w:rPr>
          <w:sz w:val="32"/>
          <w:szCs w:val="32"/>
        </w:rPr>
        <w:t>multihulls</w:t>
      </w:r>
      <w:r w:rsidRPr="009E37D1">
        <w:rPr>
          <w:sz w:val="32"/>
          <w:szCs w:val="32"/>
        </w:rPr>
        <w:t xml:space="preserve"> and trailer-</w:t>
      </w:r>
      <w:r w:rsidR="00D025E9" w:rsidRPr="009E37D1">
        <w:rPr>
          <w:sz w:val="32"/>
          <w:szCs w:val="32"/>
        </w:rPr>
        <w:t>sailors</w:t>
      </w:r>
      <w:r w:rsidR="00D025E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7" behindDoc="1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59055</wp:posOffset>
                </wp:positionV>
                <wp:extent cx="2838450" cy="80962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8096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A9552" id="Rectangle 9" o:spid="_x0000_s1026" style="position:absolute;margin-left:282.2pt;margin-top:4.65pt;width:223.5pt;height:637.5pt;z-index:-2516587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" filled="f" strokecolor="#243f60 [1604]" strokeweight="2pt">
                <w10:wrap type="tight"/>
              </v:rect>
            </w:pict>
          </mc:Fallback>
        </mc:AlternateContent>
      </w:r>
      <w:r w:rsidR="00D025E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56515</wp:posOffset>
                </wp:positionV>
                <wp:extent cx="2838450" cy="80962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8096250"/>
                          <a:chOff x="0" y="0"/>
                          <a:chExt cx="2838450" cy="809625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C:\Users\user1\Pictures\wlbc\wlbc regatta2012\best\IMGP466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9" t="35748" r="10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714625"/>
                            <a:ext cx="28289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C:\Users\user1\Pictures\wlbc\WLBC Regatta2013\BEST\IMGP639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00" b="4446"/>
                          <a:stretch/>
                        </pic:blipFill>
                        <pic:spPr bwMode="auto">
                          <a:xfrm>
                            <a:off x="9525" y="3857625"/>
                            <a:ext cx="2819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C:\Users\user1\Pictures\wlbc\WLBC Regatta2013\BEST\IMGP636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495" b="10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485900"/>
                            <a:ext cx="28289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C:\Users\user1\Pictures\wlbc\WLBC Regatta2014\2014 Regatta best\cat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5086350"/>
                            <a:ext cx="28194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C:\Users\user1\Pictures\wlbc\wlbc regatta2012\best\IMGP46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11" b="7222"/>
                          <a:stretch/>
                        </pic:blipFill>
                        <pic:spPr bwMode="auto">
                          <a:xfrm>
                            <a:off x="19050" y="0"/>
                            <a:ext cx="28194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85900"/>
                            <a:ext cx="1952625" cy="266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2E6" w:rsidRDefault="009412E6">
                              <w:r>
                                <w:t>Division 1: monohulls &gt;/113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762250"/>
                            <a:ext cx="1771650" cy="266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2E6" w:rsidRDefault="009412E6" w:rsidP="009412E6">
                              <w:r>
                                <w:t>Division 2: trailer-sailors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3857625"/>
                            <a:ext cx="1952625" cy="266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2E6" w:rsidRDefault="009412E6" w:rsidP="009412E6">
                              <w:r>
                                <w:t>Division 3: monohulls &lt;113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086350"/>
                            <a:ext cx="1628775" cy="266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2E6" w:rsidRDefault="009412E6" w:rsidP="009412E6">
                              <w:r>
                                <w:t>Division 4: multihulls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6696075"/>
                            <a:ext cx="2809875" cy="140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696075"/>
                            <a:ext cx="191770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0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25E9" w:rsidRDefault="00D025E9" w:rsidP="00D025E9">
                              <w:r>
                                <w:t>Division 5: monohulls &gt;140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left:0;text-align:left;margin-left:282.2pt;margin-top:4.45pt;width:223.5pt;height:637.5pt;z-index:-251639296" coordsize="28384,80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95;top:27146;width:28289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STjEAAAA2wAAAA8AAABkcnMvZG93bnJldi54bWxEj0+LwjAUxO8LfofwhL1pqi6rVKMU0WVB&#10;Fvx30NujebbF5qU0sdZvbwRhj8PM/IaZLVpTioZqV1hWMOhHIIhTqwvOFBwP694EhPPIGkvLpOBB&#10;DhbzzscMY23vvKNm7zMRIOxiVJB7X8VSujQng65vK+LgXWxt0AdZZ1LXeA9wU8phFH1LgwWHhRwr&#10;WuaUXvc3o+DUrL6SZry5/Z0T69ufwfYsd4lSn902mYLw1Pr/8Lv9qxUMR/D6En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sSTjEAAAA2wAAAA8AAAAAAAAAAAAAAAAA&#10;nwIAAGRycy9kb3ducmV2LnhtbFBLBQYAAAAABAAEAPcAAACQAwAAAAA=&#10;">
                  <v:imagedata r:id="rId14" o:title="IMGP4662" croptop="23428f" cropleft="5819f" cropright="6624f"/>
                  <v:path arrowok="t"/>
                </v:shape>
                <v:shape id="Picture 24" o:spid="_x0000_s1028" type="#_x0000_t75" style="position:absolute;left:95;top:38576;width:28194;height:12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/c1zFAAAA2wAAAA8AAABkcnMvZG93bnJldi54bWxEj0FrwkAUhO+F/oflFbxI3Ri0lNRViqCY&#10;g4i2hx4f2dckNPs27q4x+utdQehxmJlvmNmiN43oyPnasoLxKAFBXFhdc6ng+2v1+g7CB2SNjWVS&#10;cCEPi/nz0wwzbc+8p+4QShEh7DNUUIXQZlL6oiKDfmRb4uj9WmcwROlKqR2eI9w0Mk2SN2mw5rhQ&#10;YUvLioq/w8ko8OvhxoZ08tMV2+PO5dP8WtpcqcFL//kBIlAf/sOP9kYrSCdw/xJ/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v3NcxQAAANsAAAAPAAAAAAAAAAAAAAAA&#10;AJ8CAABkcnMvZG93bnJldi54bWxQSwUGAAAAAAQABAD3AAAAkQMAAAAA&#10;">
                  <v:imagedata r:id="rId15" o:title="IMGP6396" croptop="3604f" cropbottom="2914f"/>
                  <v:path arrowok="t"/>
                </v:shape>
                <v:shape id="Picture 25" o:spid="_x0000_s1029" type="#_x0000_t75" style="position:absolute;left:95;top:14859;width:28289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FKivFAAAA2wAAAA8AAABkcnMvZG93bnJldi54bWxEj0FrwkAUhO+F/oflFXrTjZbYGF1FWkrr&#10;RWgU9PjIPpNg9m3MbmPaX+8KQo/DzHzDzJe9qUVHrassKxgNIxDEudUVFwp2249BAsJ5ZI21ZVLw&#10;Sw6Wi8eHOabaXvibuswXIkDYpaig9L5JpXR5SQbd0DbEwTva1qAPsi2kbvES4KaW4yiaSIMVh4US&#10;G3orKT9lP0ZBfNgc/l7ibrqm98/9OWnIvSak1PNTv5qB8NT7//C9/aUVjGO4fQk/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xSorxQAAANsAAAAPAAAAAAAAAAAAAAAA&#10;AJ8CAABkcnMvZG93bnJldi54bWxQSwUGAAAAAAQABAD3AAAAkQMAAAAA&#10;">
                  <v:imagedata r:id="rId16" o:title="IMGP6360" cropbottom="6735f" cropright="14087f"/>
                  <v:path arrowok="t"/>
                </v:shape>
                <v:shape id="Picture 26" o:spid="_x0000_s1030" type="#_x0000_t75" style="position:absolute;left:95;top:50863;width:28194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AMlrCAAAA2wAAAA8AAABkcnMvZG93bnJldi54bWxEj0+LwjAUxO/CfofwBG+aWkGkaxSRFfXo&#10;n8Lu7dG8bYrNS22idr/9RhA8DjPzG2a+7Gwt7tT6yrGC8SgBQVw4XXGp4HzaDGcgfEDWWDsmBX/k&#10;Ybn46M0x0+7BB7ofQykihH2GCkwITSalLwxZ9CPXEEfv17UWQ5RtKXWLjwi3tUyTZCotVhwXDDa0&#10;NlRcjjer4Hts8suP7tJV7kvtv7bXyX5/VWrQ71afIAJ14R1+tXdaQTqF55f4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gDJawgAAANsAAAAPAAAAAAAAAAAAAAAAAJ8C&#10;AABkcnMvZG93bnJldi54bWxQSwUGAAAAAAQABAD3AAAAjgMAAAAA&#10;">
                  <v:imagedata r:id="rId17" o:title="cats"/>
                  <v:path arrowok="t"/>
                </v:shape>
                <v:shape id="Picture 27" o:spid="_x0000_s1031" type="#_x0000_t75" style="position:absolute;left:190;width:28194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S1W7DAAAA2wAAAA8AAABkcnMvZG93bnJldi54bWxEj9GKwjAURN8F/yFcYd80tQtaq1F0WRcf&#10;BFnXD7g217a0uSlNVuvfG0HwcZiZM8xi1ZlaXKl1pWUF41EEgjizuuRcwelvO0xAOI+ssbZMCu7k&#10;YLXs9xaYanvjX7oefS4ChF2KCgrvm1RKlxVk0I1sQxy8i20N+iDbXOoWbwFuahlH0UQaLDksFNjQ&#10;V0FZdfw3CrJ1PDvnP5+0P92TcVVtL5vv+qDUx6Bbz0F46vw7/GrvtIJ4Cs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LVbsMAAADbAAAADwAAAAAAAAAAAAAAAACf&#10;AgAAZHJzL2Rvd25yZXYueG1sUEsFBgAAAAAEAAQA9wAAAI8DAAAAAA==&#10;">
                  <v:imagedata r:id="rId18" o:title="IMGP4612" croptop="4005f" cropbottom="473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top:14859;width:1952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DscIA&#10;AADaAAAADwAAAGRycy9kb3ducmV2LnhtbESPzWrDMBCE74G+g9hCb7Hc0JjiWg7F0OJbiBty3lrr&#10;H2ytHEtJ3LePCoUeh5n5hsl2ixnFlWbXW1bwHMUgiGure24VHL8+1q8gnEfWOFomBT/kYJc/rDJM&#10;tb3xga6Vb0WAsEtRQef9lErp6o4MushOxMFr7GzQBzm3Us94C3Azyk0cJ9Jgz2Ghw4mKjuqhuhgF&#10;WLTFefg8Wfl9TsotLvuqiBulnh6X9zcQnhb/H/5rl1rBC/xeCTd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AOxwgAAANoAAAAPAAAAAAAAAAAAAAAAAJgCAABkcnMvZG93&#10;bnJldi54bWxQSwUGAAAAAAQABAD1AAAAhwMAAAAA&#10;" stroked="f">
                  <v:fill opacity="39321f"/>
                  <v:textbox style="mso-fit-shape-to-text:t">
                    <w:txbxContent>
                      <w:p w:rsidR="009412E6" w:rsidRDefault="009412E6">
                        <w:r>
                          <w:t>Division 1: monohulls &gt;/113</w:t>
                        </w:r>
                      </w:p>
                    </w:txbxContent>
                  </v:textbox>
                </v:shape>
                <v:shape id="Text Box 2" o:spid="_x0000_s1033" type="#_x0000_t202" style="position:absolute;left:95;top:27622;width:1771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bxcIA&#10;AADaAAAADwAAAGRycy9kb3ducmV2LnhtbESPzWrDMBCE74G+g9hCb7HclJjiWg7F0OJbiBty3lrr&#10;H2ytHEtJ3LePCoUeh5n5hsl2ixnFlWbXW1bwHMUgiGure24VHL8+1q8gnEfWOFomBT/kYJc/rDJM&#10;tb3xga6Vb0WAsEtRQef9lErp6o4MushOxMFr7GzQBzm3Us94C3Azyk0cJ9Jgz2Ghw4mKjuqhuhgF&#10;WLTFefg8Wfl9TsotLvuqiBulnh6X9zcQnhb/H/5rl1rBC/xeCTd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ZvFwgAAANoAAAAPAAAAAAAAAAAAAAAAAJgCAABkcnMvZG93&#10;bnJldi54bWxQSwUGAAAAAAQABAD1AAAAhwMAAAAA&#10;" stroked="f">
                  <v:fill opacity="39321f"/>
                  <v:textbox style="mso-fit-shape-to-text:t">
                    <w:txbxContent>
                      <w:p w:rsidR="009412E6" w:rsidRDefault="009412E6" w:rsidP="009412E6">
                        <w:r>
                          <w:t>Division 2: trailer-sailors</w:t>
                        </w:r>
                      </w:p>
                    </w:txbxContent>
                  </v:textbox>
                </v:shape>
                <v:shape id="Text Box 2" o:spid="_x0000_s1034" type="#_x0000_t202" style="position:absolute;left:95;top:38576;width:1952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+Xr0A&#10;AADaAAAADwAAAGRycy9kb3ducmV2LnhtbESPwQrCMBBE74L/EFbwpqmCItUoUlC8iVU8r83aFptN&#10;baLWvzeC4HGYmTfMYtWaSjypcaVlBaNhBII4s7rkXMHpuBnMQDiPrLGyTAre5GC17HYWGGv74gM9&#10;U5+LAGEXo4LC+zqW0mUFGXRDWxMH72obgz7IJpe6wVeAm0qOo2gqDZYcFgqsKSkou6UPowCTPLnf&#10;tmcrL/fpboLtPk2iq1L9Xrueg/DU+n/4195pBWP4Xgk3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k+Xr0AAADaAAAADwAAAAAAAAAAAAAAAACYAgAAZHJzL2Rvd25yZXYu&#10;eG1sUEsFBgAAAAAEAAQA9QAAAIIDAAAAAA==&#10;" stroked="f">
                  <v:fill opacity="39321f"/>
                  <v:textbox style="mso-fit-shape-to-text:t">
                    <w:txbxContent>
                      <w:p w:rsidR="009412E6" w:rsidRDefault="009412E6" w:rsidP="009412E6">
                        <w:r>
                          <w:t>Division 3: monohulls &lt;113</w:t>
                        </w:r>
                      </w:p>
                    </w:txbxContent>
                  </v:textbox>
                </v:shape>
                <v:shape id="Text Box 2" o:spid="_x0000_s1035" type="#_x0000_t202" style="position:absolute;left:190;top:50863;width:1628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gKbsA&#10;AADaAAAADwAAAGRycy9kb3ducmV2LnhtbERPzQrCMAy+C75DieBNOwVFplVkoHgTp3iOa9yGazrX&#10;qvPtrSB4Ch/fbxar1lTiSY0rLSsYDSMQxJnVJecKTsfNYAbCeWSNlWVS8CYHq2W3s8BY2xcf6Jn6&#10;XIQQdjEqKLyvYyldVpBBN7Q1ceCutjHoA2xyqRt8hXBTyXEUTaXBkkNDgTUlBWW39GEUYJIn99v2&#10;bOXlPt1NsN2nSXRVqt9r13MQnlr/F//cOx3mw/eV75XL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bboCm7AAAA2gAAAA8AAAAAAAAAAAAAAAAAmAIAAGRycy9kb3ducmV2Lnht&#10;bFBLBQYAAAAABAAEAPUAAACAAwAAAAA=&#10;" stroked="f">
                  <v:fill opacity="39321f"/>
                  <v:textbox style="mso-fit-shape-to-text:t">
                    <w:txbxContent>
                      <w:p w:rsidR="009412E6" w:rsidRDefault="009412E6" w:rsidP="009412E6">
                        <w:r>
                          <w:t>Division 4: multihulls</w:t>
                        </w:r>
                      </w:p>
                    </w:txbxContent>
                  </v:textbox>
                </v:shape>
                <v:shape id="Picture 6" o:spid="_x0000_s1036" type="#_x0000_t75" style="position:absolute;left:190;top:66960;width:28099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pgE/BAAAA2gAAAA8AAABkcnMvZG93bnJldi54bWxEj0GLwjAUhO/C/ofwFvam6QpbpBpFFwWv&#10;WpUeH82zDTYvpYna3V9vBMHjMDPfMLNFbxtxo84bxwq+RwkI4tJpw5WCQ74ZTkD4gKyxcUwK/sjD&#10;Yv4xmGGm3Z13dNuHSkQI+wwV1CG0mZS+rMmiH7mWOHpn11kMUXaV1B3eI9w2cpwkqbRoOC7U2NJv&#10;TeVlf7UK8p/cp8e1KXbbcmXSoj8V/5eTUl+f/XIKIlAf3uFXe6sVpPC8Em+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pgE/BAAAA2gAAAA8AAAAAAAAAAAAAAAAAnwIA&#10;AGRycy9kb3ducmV2LnhtbFBLBQYAAAAABAAEAPcAAACNAwAAAAA=&#10;">
                  <v:imagedata r:id="rId19" o:title=""/>
                  <v:path arrowok="t"/>
                </v:shape>
                <v:shape id="Text Box 2" o:spid="_x0000_s1037" type="#_x0000_t202" style="position:absolute;left:190;top:66960;width:19177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+bJ8UA&#10;AADaAAAADwAAAGRycy9kb3ducmV2LnhtbESP3WrCQBSE7wu+w3KE3hTdtFAN0VWkGiiC4i94ecge&#10;k2D2bMxuNX37bkHwcpiZb5jxtDWVuFHjSssK3vsRCOLM6pJzBYd92otBOI+ssbJMCn7JwXTSeRlj&#10;ou2dt3Tb+VwECLsEFRTe14mULivIoOvbmjh4Z9sY9EE2udQN3gPcVPIjigbSYMlhocCavgrKLrsf&#10;oyB9Oy6G65iu8/3qWi1Pn5t06TdKvXbb2QiEp9Y/w4/2t1YwhP8r4Qb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5snxQAAANoAAAAPAAAAAAAAAAAAAAAAAJgCAABkcnMv&#10;ZG93bnJldi54bWxQSwUGAAAAAAQABAD1AAAAigMAAAAA&#10;" stroked="f">
                  <v:fill opacity="39321f"/>
                  <v:textbox>
                    <w:txbxContent>
                      <w:p w:rsidR="00D025E9" w:rsidRDefault="00D025E9" w:rsidP="00D025E9">
                        <w:r>
                          <w:t>Division 5: monohulls &gt;140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56FD">
        <w:rPr>
          <w:sz w:val="32"/>
          <w:szCs w:val="32"/>
        </w:rPr>
        <w:t xml:space="preserve"> E</w:t>
      </w:r>
      <w:r w:rsidRPr="00D025E9">
        <w:rPr>
          <w:sz w:val="32"/>
          <w:szCs w:val="32"/>
        </w:rPr>
        <w:t>ntries (per boat): $</w:t>
      </w:r>
      <w:r w:rsidR="009E37D1" w:rsidRPr="00D025E9">
        <w:rPr>
          <w:sz w:val="32"/>
          <w:szCs w:val="32"/>
        </w:rPr>
        <w:t>5</w:t>
      </w:r>
      <w:r w:rsidRPr="00D025E9">
        <w:rPr>
          <w:sz w:val="32"/>
          <w:szCs w:val="32"/>
        </w:rPr>
        <w:t xml:space="preserve">0 </w:t>
      </w:r>
      <w:r w:rsidR="005A21EC" w:rsidRPr="00D025E9">
        <w:rPr>
          <w:sz w:val="32"/>
          <w:szCs w:val="32"/>
        </w:rPr>
        <w:t>or $15 per race</w:t>
      </w:r>
    </w:p>
    <w:p w:rsidR="009256FD" w:rsidRDefault="009256FD" w:rsidP="00F27EAE">
      <w:pPr>
        <w:autoSpaceDE w:val="0"/>
        <w:autoSpaceDN w:val="0"/>
        <w:adjustRightInd w:val="0"/>
        <w:rPr>
          <w:i/>
        </w:rPr>
      </w:pPr>
    </w:p>
    <w:p w:rsidR="00ED7304" w:rsidRPr="009412E6" w:rsidRDefault="00ED7304" w:rsidP="00F27EAE">
      <w:pPr>
        <w:autoSpaceDE w:val="0"/>
        <w:autoSpaceDN w:val="0"/>
        <w:adjustRightInd w:val="0"/>
        <w:rPr>
          <w:i/>
        </w:rPr>
      </w:pPr>
      <w:r w:rsidRPr="009412E6">
        <w:rPr>
          <w:i/>
        </w:rPr>
        <w:t>Please note: a $7 per day entry fee applies to vehicles, as the Club is within Bournda National Park. Payment</w:t>
      </w:r>
      <w:r w:rsidR="009412E6">
        <w:rPr>
          <w:i/>
        </w:rPr>
        <w:t xml:space="preserve"> </w:t>
      </w:r>
      <w:r w:rsidRPr="009412E6">
        <w:rPr>
          <w:i/>
        </w:rPr>
        <w:t>po</w:t>
      </w:r>
      <w:r w:rsidR="009412E6">
        <w:rPr>
          <w:i/>
        </w:rPr>
        <w:t>le is found</w:t>
      </w:r>
      <w:r w:rsidRPr="009412E6">
        <w:rPr>
          <w:i/>
        </w:rPr>
        <w:t xml:space="preserve"> at the western end of the rigging area. </w:t>
      </w:r>
    </w:p>
    <w:p w:rsidR="00ED7304" w:rsidRPr="009E37D1" w:rsidRDefault="00ED7304" w:rsidP="00ED7304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D7304" w:rsidRPr="009E37D1" w:rsidRDefault="00ED7304" w:rsidP="00ED7304">
      <w:pPr>
        <w:autoSpaceDE w:val="0"/>
        <w:autoSpaceDN w:val="0"/>
        <w:adjustRightInd w:val="0"/>
        <w:rPr>
          <w:sz w:val="36"/>
          <w:szCs w:val="36"/>
        </w:rPr>
      </w:pPr>
      <w:r w:rsidRPr="009E37D1">
        <w:rPr>
          <w:sz w:val="36"/>
          <w:szCs w:val="36"/>
        </w:rPr>
        <w:t>Event Schedule</w:t>
      </w:r>
      <w:r w:rsidR="00B06481" w:rsidRPr="009E37D1">
        <w:rPr>
          <w:sz w:val="36"/>
          <w:szCs w:val="36"/>
        </w:rPr>
        <w:t>*</w:t>
      </w:r>
      <w:r w:rsidRPr="009E37D1">
        <w:rPr>
          <w:sz w:val="36"/>
          <w:szCs w:val="36"/>
        </w:rPr>
        <w:t>:</w:t>
      </w:r>
    </w:p>
    <w:p w:rsidR="00ED7304" w:rsidRPr="009E37D1" w:rsidRDefault="00B06481" w:rsidP="00553B22">
      <w:pPr>
        <w:tabs>
          <w:tab w:val="left" w:pos="1701"/>
          <w:tab w:val="left" w:pos="3969"/>
        </w:tabs>
        <w:autoSpaceDE w:val="0"/>
        <w:autoSpaceDN w:val="0"/>
        <w:adjustRightInd w:val="0"/>
        <w:rPr>
          <w:sz w:val="28"/>
          <w:szCs w:val="28"/>
        </w:rPr>
      </w:pPr>
      <w:r w:rsidRPr="009E37D1">
        <w:rPr>
          <w:sz w:val="28"/>
          <w:szCs w:val="28"/>
        </w:rPr>
        <w:t xml:space="preserve">Registration: </w:t>
      </w:r>
      <w:r w:rsidRPr="009E37D1">
        <w:rPr>
          <w:sz w:val="28"/>
          <w:szCs w:val="28"/>
        </w:rPr>
        <w:tab/>
      </w:r>
      <w:smartTag w:uri="urn:schemas-microsoft-com:office:smarttags" w:element="time">
        <w:smartTagPr>
          <w:attr w:name="Hour" w:val="20"/>
          <w:attr w:name="Minute" w:val="30"/>
        </w:smartTagPr>
        <w:r w:rsidR="00ED7304" w:rsidRPr="009E37D1">
          <w:rPr>
            <w:sz w:val="28"/>
            <w:szCs w:val="28"/>
          </w:rPr>
          <w:t>8:30am– 10:00am</w:t>
        </w:r>
      </w:smartTag>
      <w:r w:rsidR="00ED7304" w:rsidRPr="009E37D1">
        <w:rPr>
          <w:sz w:val="28"/>
          <w:szCs w:val="28"/>
        </w:rPr>
        <w:t xml:space="preserve"> </w:t>
      </w:r>
      <w:r w:rsidR="00ED7304" w:rsidRPr="009E37D1">
        <w:rPr>
          <w:sz w:val="28"/>
          <w:szCs w:val="28"/>
        </w:rPr>
        <w:tab/>
        <w:t>Saturday</w:t>
      </w:r>
    </w:p>
    <w:p w:rsidR="00ED7304" w:rsidRPr="009E37D1" w:rsidRDefault="00B06481" w:rsidP="00553B22">
      <w:pPr>
        <w:tabs>
          <w:tab w:val="left" w:pos="1701"/>
          <w:tab w:val="left" w:pos="3969"/>
        </w:tabs>
        <w:autoSpaceDE w:val="0"/>
        <w:autoSpaceDN w:val="0"/>
        <w:adjustRightInd w:val="0"/>
        <w:rPr>
          <w:sz w:val="28"/>
          <w:szCs w:val="28"/>
        </w:rPr>
      </w:pPr>
      <w:r w:rsidRPr="009E37D1">
        <w:rPr>
          <w:sz w:val="28"/>
          <w:szCs w:val="28"/>
        </w:rPr>
        <w:t xml:space="preserve">Briefing: </w:t>
      </w:r>
      <w:r w:rsidRPr="009E37D1">
        <w:rPr>
          <w:sz w:val="28"/>
          <w:szCs w:val="28"/>
        </w:rPr>
        <w:tab/>
      </w:r>
      <w:smartTag w:uri="urn:schemas-microsoft-com:office:smarttags" w:element="time">
        <w:smartTagPr>
          <w:attr w:name="Hour" w:val="10"/>
          <w:attr w:name="Minute" w:val="0"/>
        </w:smartTagPr>
        <w:r w:rsidR="00ED7304" w:rsidRPr="009E37D1">
          <w:rPr>
            <w:sz w:val="28"/>
            <w:szCs w:val="28"/>
          </w:rPr>
          <w:t>10:00am</w:t>
        </w:r>
      </w:smartTag>
      <w:r w:rsidR="00ED7304" w:rsidRPr="009E37D1">
        <w:rPr>
          <w:sz w:val="28"/>
          <w:szCs w:val="28"/>
        </w:rPr>
        <w:t xml:space="preserve"> </w:t>
      </w:r>
      <w:r w:rsidR="00ED7304" w:rsidRPr="009E37D1">
        <w:rPr>
          <w:sz w:val="28"/>
          <w:szCs w:val="28"/>
        </w:rPr>
        <w:tab/>
        <w:t>Saturday</w:t>
      </w:r>
    </w:p>
    <w:p w:rsidR="00ED7304" w:rsidRPr="009E37D1" w:rsidRDefault="00B06481" w:rsidP="00553B22">
      <w:pPr>
        <w:tabs>
          <w:tab w:val="left" w:pos="1701"/>
          <w:tab w:val="left" w:pos="3969"/>
        </w:tabs>
        <w:autoSpaceDE w:val="0"/>
        <w:autoSpaceDN w:val="0"/>
        <w:adjustRightInd w:val="0"/>
        <w:rPr>
          <w:sz w:val="28"/>
          <w:szCs w:val="28"/>
        </w:rPr>
      </w:pPr>
      <w:r w:rsidRPr="009E37D1">
        <w:rPr>
          <w:sz w:val="28"/>
          <w:szCs w:val="28"/>
        </w:rPr>
        <w:t xml:space="preserve">Race One: </w:t>
      </w:r>
      <w:r w:rsidRPr="009E37D1">
        <w:rPr>
          <w:sz w:val="28"/>
          <w:szCs w:val="28"/>
        </w:rPr>
        <w:tab/>
      </w:r>
      <w:smartTag w:uri="urn:schemas-microsoft-com:office:smarttags" w:element="time">
        <w:smartTagPr>
          <w:attr w:name="Minute" w:val="0"/>
          <w:attr w:name="Hour" w:val="11"/>
        </w:smartTagPr>
        <w:r w:rsidR="00ED7304" w:rsidRPr="009E37D1">
          <w:rPr>
            <w:sz w:val="28"/>
            <w:szCs w:val="28"/>
          </w:rPr>
          <w:t>11.00 am</w:t>
        </w:r>
      </w:smartTag>
      <w:r w:rsidR="00ED7304" w:rsidRPr="009E37D1">
        <w:rPr>
          <w:sz w:val="28"/>
          <w:szCs w:val="28"/>
        </w:rPr>
        <w:t xml:space="preserve"> </w:t>
      </w:r>
      <w:r w:rsidR="00ED7304" w:rsidRPr="009E37D1">
        <w:rPr>
          <w:sz w:val="28"/>
          <w:szCs w:val="28"/>
        </w:rPr>
        <w:tab/>
        <w:t>Saturday</w:t>
      </w:r>
    </w:p>
    <w:p w:rsidR="000313E3" w:rsidRPr="009E37D1" w:rsidRDefault="00B06481" w:rsidP="00553B22">
      <w:pPr>
        <w:tabs>
          <w:tab w:val="left" w:pos="1701"/>
          <w:tab w:val="left" w:pos="3969"/>
        </w:tabs>
        <w:autoSpaceDE w:val="0"/>
        <w:autoSpaceDN w:val="0"/>
        <w:adjustRightInd w:val="0"/>
        <w:rPr>
          <w:sz w:val="28"/>
          <w:szCs w:val="28"/>
        </w:rPr>
      </w:pPr>
      <w:r w:rsidRPr="009E37D1">
        <w:rPr>
          <w:sz w:val="28"/>
          <w:szCs w:val="28"/>
        </w:rPr>
        <w:t xml:space="preserve">Race Two: </w:t>
      </w:r>
      <w:r w:rsidRPr="009E37D1">
        <w:rPr>
          <w:sz w:val="28"/>
          <w:szCs w:val="28"/>
        </w:rPr>
        <w:tab/>
      </w:r>
      <w:smartTag w:uri="urn:schemas-microsoft-com:office:smarttags" w:element="time">
        <w:smartTagPr>
          <w:attr w:name="Minute" w:val="0"/>
          <w:attr w:name="Hour" w:val="14"/>
        </w:smartTagPr>
        <w:r w:rsidR="00ED7304" w:rsidRPr="009E37D1">
          <w:rPr>
            <w:sz w:val="28"/>
            <w:szCs w:val="28"/>
          </w:rPr>
          <w:t>2.00 pm</w:t>
        </w:r>
      </w:smartTag>
      <w:r w:rsidR="00ED7304" w:rsidRPr="009E37D1">
        <w:rPr>
          <w:sz w:val="28"/>
          <w:szCs w:val="28"/>
        </w:rPr>
        <w:t xml:space="preserve"> </w:t>
      </w:r>
      <w:r w:rsidR="00ED7304" w:rsidRPr="009E37D1">
        <w:rPr>
          <w:sz w:val="28"/>
          <w:szCs w:val="28"/>
        </w:rPr>
        <w:tab/>
        <w:t>Saturday</w:t>
      </w:r>
    </w:p>
    <w:p w:rsidR="000313E3" w:rsidRDefault="00B06481" w:rsidP="00553B22">
      <w:pPr>
        <w:tabs>
          <w:tab w:val="left" w:pos="1701"/>
          <w:tab w:val="left" w:pos="3969"/>
        </w:tabs>
        <w:autoSpaceDE w:val="0"/>
        <w:autoSpaceDN w:val="0"/>
        <w:adjustRightInd w:val="0"/>
        <w:rPr>
          <w:sz w:val="28"/>
          <w:szCs w:val="28"/>
        </w:rPr>
      </w:pPr>
      <w:r w:rsidRPr="009E37D1">
        <w:rPr>
          <w:sz w:val="28"/>
          <w:szCs w:val="28"/>
        </w:rPr>
        <w:t xml:space="preserve">Race Three: </w:t>
      </w:r>
      <w:r w:rsidRPr="009E37D1">
        <w:rPr>
          <w:sz w:val="28"/>
          <w:szCs w:val="28"/>
        </w:rPr>
        <w:tab/>
      </w:r>
      <w:r w:rsidR="000313E3" w:rsidRPr="009E37D1">
        <w:rPr>
          <w:sz w:val="28"/>
          <w:szCs w:val="28"/>
        </w:rPr>
        <w:t xml:space="preserve">Back-to-Back </w:t>
      </w:r>
      <w:r w:rsidR="000313E3" w:rsidRPr="009E37D1">
        <w:rPr>
          <w:sz w:val="28"/>
          <w:szCs w:val="28"/>
        </w:rPr>
        <w:tab/>
        <w:t>Saturday</w:t>
      </w:r>
    </w:p>
    <w:p w:rsidR="00D025E9" w:rsidRPr="009E37D1" w:rsidRDefault="00D025E9" w:rsidP="00553B22">
      <w:pPr>
        <w:tabs>
          <w:tab w:val="left" w:pos="1701"/>
          <w:tab w:val="left" w:pos="3969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Dinner:</w:t>
      </w:r>
      <w:r>
        <w:rPr>
          <w:sz w:val="28"/>
          <w:szCs w:val="28"/>
        </w:rPr>
        <w:tab/>
        <w:t>7pm</w:t>
      </w:r>
      <w:r>
        <w:rPr>
          <w:sz w:val="28"/>
          <w:szCs w:val="28"/>
        </w:rPr>
        <w:tab/>
        <w:t>Saturday</w:t>
      </w:r>
    </w:p>
    <w:p w:rsidR="000313E3" w:rsidRPr="009E37D1" w:rsidRDefault="000313E3" w:rsidP="00553B22">
      <w:pPr>
        <w:tabs>
          <w:tab w:val="left" w:pos="1701"/>
          <w:tab w:val="left" w:pos="3969"/>
        </w:tabs>
        <w:autoSpaceDE w:val="0"/>
        <w:autoSpaceDN w:val="0"/>
        <w:adjustRightInd w:val="0"/>
        <w:rPr>
          <w:sz w:val="28"/>
          <w:szCs w:val="28"/>
        </w:rPr>
      </w:pPr>
      <w:r w:rsidRPr="009E37D1">
        <w:rPr>
          <w:sz w:val="28"/>
          <w:szCs w:val="28"/>
        </w:rPr>
        <w:t xml:space="preserve">Race Four: </w:t>
      </w:r>
      <w:r w:rsidRPr="009E37D1">
        <w:rPr>
          <w:sz w:val="28"/>
          <w:szCs w:val="28"/>
        </w:rPr>
        <w:tab/>
        <w:t>1</w:t>
      </w:r>
      <w:r w:rsidR="009E37D1" w:rsidRPr="009E37D1">
        <w:rPr>
          <w:sz w:val="28"/>
          <w:szCs w:val="28"/>
        </w:rPr>
        <w:t>1</w:t>
      </w:r>
      <w:r w:rsidRPr="009E37D1">
        <w:rPr>
          <w:sz w:val="28"/>
          <w:szCs w:val="28"/>
        </w:rPr>
        <w:t xml:space="preserve">:00 am </w:t>
      </w:r>
      <w:r w:rsidRPr="009E37D1">
        <w:rPr>
          <w:sz w:val="28"/>
          <w:szCs w:val="28"/>
        </w:rPr>
        <w:tab/>
        <w:t>Sunday</w:t>
      </w:r>
    </w:p>
    <w:p w:rsidR="00ED7304" w:rsidRPr="009E37D1" w:rsidRDefault="00B06481" w:rsidP="00553B22">
      <w:pPr>
        <w:tabs>
          <w:tab w:val="left" w:pos="1701"/>
          <w:tab w:val="left" w:pos="3969"/>
        </w:tabs>
        <w:autoSpaceDE w:val="0"/>
        <w:autoSpaceDN w:val="0"/>
        <w:adjustRightInd w:val="0"/>
        <w:rPr>
          <w:sz w:val="28"/>
          <w:szCs w:val="28"/>
        </w:rPr>
      </w:pPr>
      <w:r w:rsidRPr="009E37D1">
        <w:rPr>
          <w:sz w:val="28"/>
          <w:szCs w:val="28"/>
        </w:rPr>
        <w:t xml:space="preserve">Race </w:t>
      </w:r>
      <w:r w:rsidR="000313E3" w:rsidRPr="009E37D1">
        <w:rPr>
          <w:sz w:val="28"/>
          <w:szCs w:val="28"/>
        </w:rPr>
        <w:t>Five</w:t>
      </w:r>
      <w:r w:rsidRPr="009E37D1">
        <w:rPr>
          <w:sz w:val="28"/>
          <w:szCs w:val="28"/>
        </w:rPr>
        <w:t xml:space="preserve">: </w:t>
      </w:r>
      <w:r w:rsidRPr="009E37D1">
        <w:rPr>
          <w:sz w:val="28"/>
          <w:szCs w:val="28"/>
        </w:rPr>
        <w:tab/>
      </w:r>
      <w:r w:rsidR="00553B22" w:rsidRPr="009E37D1">
        <w:rPr>
          <w:sz w:val="28"/>
          <w:szCs w:val="28"/>
        </w:rPr>
        <w:t>Back-to-Back</w:t>
      </w:r>
      <w:r w:rsidR="00ED7304" w:rsidRPr="009E37D1">
        <w:rPr>
          <w:sz w:val="28"/>
          <w:szCs w:val="28"/>
        </w:rPr>
        <w:tab/>
        <w:t>Sunday</w:t>
      </w:r>
    </w:p>
    <w:p w:rsidR="00ED7304" w:rsidRPr="009E37D1" w:rsidRDefault="00B06481" w:rsidP="00553B22">
      <w:pPr>
        <w:tabs>
          <w:tab w:val="left" w:pos="1701"/>
          <w:tab w:val="left" w:pos="3969"/>
        </w:tabs>
        <w:autoSpaceDE w:val="0"/>
        <w:autoSpaceDN w:val="0"/>
        <w:adjustRightInd w:val="0"/>
        <w:rPr>
          <w:sz w:val="28"/>
          <w:szCs w:val="28"/>
        </w:rPr>
      </w:pPr>
      <w:r w:rsidRPr="009E37D1">
        <w:rPr>
          <w:sz w:val="28"/>
          <w:szCs w:val="28"/>
        </w:rPr>
        <w:t>Presentation:</w:t>
      </w:r>
      <w:r w:rsidRPr="009E37D1">
        <w:rPr>
          <w:sz w:val="28"/>
          <w:szCs w:val="28"/>
        </w:rPr>
        <w:tab/>
      </w:r>
      <w:r w:rsidR="009E37D1" w:rsidRPr="009E37D1">
        <w:rPr>
          <w:sz w:val="28"/>
          <w:szCs w:val="28"/>
        </w:rPr>
        <w:t>ASAP after racing</w:t>
      </w:r>
      <w:r w:rsidR="00ED7304" w:rsidRPr="009E37D1">
        <w:rPr>
          <w:sz w:val="28"/>
          <w:szCs w:val="28"/>
        </w:rPr>
        <w:tab/>
        <w:t>Sunday</w:t>
      </w:r>
    </w:p>
    <w:p w:rsidR="00ED7304" w:rsidRPr="009E37D1" w:rsidRDefault="00B06481" w:rsidP="00ED7304">
      <w:pPr>
        <w:autoSpaceDE w:val="0"/>
        <w:autoSpaceDN w:val="0"/>
        <w:adjustRightInd w:val="0"/>
        <w:rPr>
          <w:sz w:val="28"/>
          <w:szCs w:val="28"/>
        </w:rPr>
      </w:pPr>
      <w:r w:rsidRPr="009E37D1">
        <w:rPr>
          <w:i/>
          <w:sz w:val="28"/>
          <w:szCs w:val="28"/>
        </w:rPr>
        <w:t>*</w:t>
      </w:r>
      <w:r w:rsidRPr="009E37D1">
        <w:rPr>
          <w:sz w:val="28"/>
          <w:szCs w:val="28"/>
        </w:rPr>
        <w:t xml:space="preserve"> </w:t>
      </w:r>
      <w:r w:rsidRPr="009E37D1">
        <w:rPr>
          <w:sz w:val="20"/>
          <w:szCs w:val="20"/>
        </w:rPr>
        <w:t>May be varied at the discretion of the WLBC</w:t>
      </w:r>
    </w:p>
    <w:p w:rsidR="00ED7304" w:rsidRPr="009E37D1" w:rsidRDefault="00ED7304" w:rsidP="009412E6">
      <w:pPr>
        <w:autoSpaceDE w:val="0"/>
        <w:autoSpaceDN w:val="0"/>
        <w:adjustRightInd w:val="0"/>
        <w:jc w:val="center"/>
        <w:rPr>
          <w:i/>
          <w:sz w:val="28"/>
          <w:szCs w:val="28"/>
        </w:rPr>
      </w:pPr>
    </w:p>
    <w:p w:rsidR="00ED7304" w:rsidRPr="009E37D1" w:rsidRDefault="00ED7304" w:rsidP="009412E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E37D1">
        <w:rPr>
          <w:sz w:val="28"/>
          <w:szCs w:val="28"/>
        </w:rPr>
        <w:t xml:space="preserve">LOTS OF </w:t>
      </w:r>
      <w:smartTag w:uri="urn:schemas-microsoft-com:office:smarttags" w:element="stockticker">
        <w:r w:rsidRPr="009E37D1">
          <w:rPr>
            <w:sz w:val="28"/>
            <w:szCs w:val="28"/>
          </w:rPr>
          <w:t>FUN</w:t>
        </w:r>
        <w:r w:rsidR="00D025E9">
          <w:rPr>
            <w:sz w:val="28"/>
            <w:szCs w:val="28"/>
          </w:rPr>
          <w:t>, CLOSE RACING A</w:t>
        </w:r>
      </w:smartTag>
      <w:r w:rsidR="00D025E9">
        <w:rPr>
          <w:sz w:val="28"/>
          <w:szCs w:val="28"/>
        </w:rPr>
        <w:t>ND GOOD TIMES</w:t>
      </w:r>
      <w:r w:rsidRPr="009E37D1">
        <w:rPr>
          <w:sz w:val="28"/>
          <w:szCs w:val="28"/>
        </w:rPr>
        <w:t>!</w:t>
      </w:r>
    </w:p>
    <w:p w:rsidR="009412E6" w:rsidRDefault="00ED7304" w:rsidP="009412E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E37D1">
        <w:rPr>
          <w:sz w:val="28"/>
          <w:szCs w:val="28"/>
        </w:rPr>
        <w:t xml:space="preserve">All classes welcome: </w:t>
      </w:r>
    </w:p>
    <w:p w:rsidR="009412E6" w:rsidRDefault="009412E6" w:rsidP="009412E6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monohulls and multihulls, </w:t>
      </w:r>
    </w:p>
    <w:p w:rsidR="00ED7304" w:rsidRDefault="00ED7304" w:rsidP="009412E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E37D1">
        <w:rPr>
          <w:sz w:val="28"/>
          <w:szCs w:val="28"/>
        </w:rPr>
        <w:t>learners</w:t>
      </w:r>
      <w:r w:rsidR="009412E6">
        <w:rPr>
          <w:sz w:val="28"/>
          <w:szCs w:val="28"/>
        </w:rPr>
        <w:t>, juniors</w:t>
      </w:r>
      <w:r w:rsidRPr="009E37D1">
        <w:rPr>
          <w:sz w:val="28"/>
          <w:szCs w:val="28"/>
        </w:rPr>
        <w:t xml:space="preserve"> and veterans.</w:t>
      </w:r>
    </w:p>
    <w:p w:rsidR="009412E6" w:rsidRDefault="009412E6" w:rsidP="00ED7304">
      <w:pPr>
        <w:autoSpaceDE w:val="0"/>
        <w:autoSpaceDN w:val="0"/>
        <w:adjustRightInd w:val="0"/>
        <w:ind w:left="-180"/>
        <w:jc w:val="center"/>
        <w:rPr>
          <w:sz w:val="20"/>
          <w:szCs w:val="20"/>
        </w:rPr>
      </w:pPr>
    </w:p>
    <w:p w:rsidR="009412E6" w:rsidRPr="00D025E9" w:rsidRDefault="009412E6" w:rsidP="00ED7304">
      <w:pPr>
        <w:autoSpaceDE w:val="0"/>
        <w:autoSpaceDN w:val="0"/>
        <w:adjustRightInd w:val="0"/>
        <w:ind w:left="-180"/>
        <w:jc w:val="center"/>
      </w:pPr>
      <w:r w:rsidRPr="00D025E9">
        <w:t>The WLBC highly recommend YNSW Membership for personal accident insurance</w:t>
      </w:r>
      <w:r w:rsidR="00D025E9">
        <w:t>,</w:t>
      </w:r>
      <w:r w:rsidRPr="00D025E9">
        <w:t xml:space="preserve"> public liability cover on boats, and </w:t>
      </w:r>
      <w:r w:rsidR="00D025E9">
        <w:t>disclaim liability</w:t>
      </w:r>
      <w:r w:rsidRPr="00D025E9">
        <w:t xml:space="preserve"> for any incidents that occur.</w:t>
      </w:r>
    </w:p>
    <w:p w:rsidR="009412E6" w:rsidRDefault="009412E6" w:rsidP="00ED7304">
      <w:pPr>
        <w:autoSpaceDE w:val="0"/>
        <w:autoSpaceDN w:val="0"/>
        <w:adjustRightInd w:val="0"/>
        <w:ind w:left="-180"/>
        <w:jc w:val="center"/>
        <w:rPr>
          <w:sz w:val="20"/>
          <w:szCs w:val="20"/>
        </w:rPr>
      </w:pPr>
    </w:p>
    <w:p w:rsidR="009412E6" w:rsidRDefault="00ED7304" w:rsidP="00ED7304">
      <w:pPr>
        <w:autoSpaceDE w:val="0"/>
        <w:autoSpaceDN w:val="0"/>
        <w:adjustRightInd w:val="0"/>
        <w:ind w:left="-180"/>
        <w:jc w:val="center"/>
        <w:rPr>
          <w:sz w:val="28"/>
          <w:szCs w:val="28"/>
        </w:rPr>
      </w:pPr>
      <w:r w:rsidRPr="009E37D1">
        <w:rPr>
          <w:sz w:val="28"/>
          <w:szCs w:val="28"/>
        </w:rPr>
        <w:t xml:space="preserve"> </w:t>
      </w:r>
      <w:r w:rsidR="009412E6">
        <w:rPr>
          <w:sz w:val="28"/>
          <w:szCs w:val="28"/>
        </w:rPr>
        <w:t xml:space="preserve">Lunches </w:t>
      </w:r>
      <w:r w:rsidRPr="009E37D1">
        <w:rPr>
          <w:sz w:val="28"/>
          <w:szCs w:val="28"/>
        </w:rPr>
        <w:t xml:space="preserve">and drinks available </w:t>
      </w:r>
      <w:r w:rsidR="009412E6">
        <w:rPr>
          <w:sz w:val="28"/>
          <w:szCs w:val="28"/>
        </w:rPr>
        <w:t>each day</w:t>
      </w:r>
    </w:p>
    <w:p w:rsidR="00ED7304" w:rsidRPr="009E37D1" w:rsidRDefault="00ED7304" w:rsidP="00ED730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E37D1">
        <w:rPr>
          <w:sz w:val="28"/>
          <w:szCs w:val="28"/>
        </w:rPr>
        <w:t>BBQ</w:t>
      </w:r>
      <w:r w:rsidR="009412E6">
        <w:rPr>
          <w:sz w:val="28"/>
          <w:szCs w:val="28"/>
        </w:rPr>
        <w:t xml:space="preserve"> dinner</w:t>
      </w:r>
      <w:r w:rsidRPr="009E37D1">
        <w:rPr>
          <w:sz w:val="28"/>
          <w:szCs w:val="28"/>
        </w:rPr>
        <w:t xml:space="preserve"> available on Saturday evening. </w:t>
      </w:r>
    </w:p>
    <w:p w:rsidR="009412E6" w:rsidRDefault="009412E6" w:rsidP="00ED730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Hot showers provided.</w:t>
      </w:r>
    </w:p>
    <w:p w:rsidR="00330A76" w:rsidRDefault="009412E6" w:rsidP="00ED730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Club boats available for hire $10/day</w:t>
      </w:r>
      <w:r w:rsidR="00D025E9">
        <w:rPr>
          <w:sz w:val="28"/>
          <w:szCs w:val="28"/>
        </w:rPr>
        <w:t xml:space="preserve">: </w:t>
      </w:r>
    </w:p>
    <w:p w:rsidR="00ED7304" w:rsidRDefault="00D025E9" w:rsidP="00ED730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Manly Junior, Sabot, Spiral, Sabre</w:t>
      </w:r>
    </w:p>
    <w:p w:rsidR="009412E6" w:rsidRPr="009E37D1" w:rsidRDefault="009412E6" w:rsidP="00ED730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D7304" w:rsidRDefault="00ED7304" w:rsidP="00ED7304">
      <w:pPr>
        <w:autoSpaceDE w:val="0"/>
        <w:autoSpaceDN w:val="0"/>
        <w:adjustRightInd w:val="0"/>
        <w:rPr>
          <w:sz w:val="28"/>
          <w:szCs w:val="28"/>
        </w:rPr>
      </w:pPr>
      <w:r w:rsidRPr="009E37D1">
        <w:rPr>
          <w:sz w:val="28"/>
          <w:szCs w:val="28"/>
        </w:rPr>
        <w:t>For more information contact:</w:t>
      </w:r>
    </w:p>
    <w:p w:rsidR="00EA5D4C" w:rsidRPr="009E37D1" w:rsidRDefault="00EA5D4C" w:rsidP="00ED730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Rob Morton Events Co-Ordinator 0428246903</w:t>
      </w:r>
    </w:p>
    <w:p w:rsidR="00ED7304" w:rsidRPr="009E37D1" w:rsidRDefault="00EA5D4C" w:rsidP="00ED730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Terry Kirby Club Secretary 0420460209</w:t>
      </w:r>
    </w:p>
    <w:p w:rsidR="00330A76" w:rsidRDefault="00ED7304" w:rsidP="00B72805">
      <w:pPr>
        <w:rPr>
          <w:b/>
          <w:sz w:val="28"/>
          <w:szCs w:val="28"/>
        </w:rPr>
      </w:pPr>
      <w:r w:rsidRPr="009E37D1">
        <w:rPr>
          <w:sz w:val="28"/>
          <w:szCs w:val="28"/>
        </w:rPr>
        <w:t xml:space="preserve">See the club’s website: </w:t>
      </w:r>
      <w:r w:rsidRPr="00FB6B45">
        <w:rPr>
          <w:b/>
          <w:sz w:val="28"/>
          <w:szCs w:val="28"/>
        </w:rPr>
        <w:t>wlbc.</w:t>
      </w:r>
      <w:r w:rsidR="00FB6B45" w:rsidRPr="00FB6B45">
        <w:rPr>
          <w:b/>
          <w:sz w:val="28"/>
          <w:szCs w:val="28"/>
        </w:rPr>
        <w:t>org.au</w:t>
      </w:r>
    </w:p>
    <w:p w:rsidR="009256FD" w:rsidRDefault="009256FD" w:rsidP="00B72805">
      <w:pPr>
        <w:rPr>
          <w:sz w:val="28"/>
          <w:szCs w:val="28"/>
        </w:rPr>
      </w:pPr>
    </w:p>
    <w:p w:rsidR="0096791E" w:rsidRPr="00330A76" w:rsidRDefault="00330A76" w:rsidP="00B72805">
      <w:pPr>
        <w:rPr>
          <w:b/>
        </w:rPr>
      </w:pPr>
      <w:bookmarkStart w:id="0" w:name="_GoBack"/>
      <w:bookmarkEnd w:id="0"/>
      <w:r w:rsidRPr="00330A76">
        <w:t>The club can found on Wallagoot Lake Rd, off Sapphire Coast Drive, between Tathra, Bega &amp; Merimbula</w:t>
      </w:r>
      <w:r w:rsidR="00FB6B45" w:rsidRPr="00330A76">
        <w:t xml:space="preserve"> </w:t>
      </w:r>
    </w:p>
    <w:sectPr w:rsidR="0096791E" w:rsidRPr="00330A76" w:rsidSect="009256FD">
      <w:headerReference w:type="default" r:id="rId20"/>
      <w:pgSz w:w="11906" w:h="16838" w:code="9"/>
      <w:pgMar w:top="568" w:right="851" w:bottom="568" w:left="851" w:header="56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371" w:rsidRDefault="00CD4371">
      <w:r>
        <w:separator/>
      </w:r>
    </w:p>
  </w:endnote>
  <w:endnote w:type="continuationSeparator" w:id="0">
    <w:p w:rsidR="00CD4371" w:rsidRDefault="00CD4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371" w:rsidRDefault="00CD4371">
      <w:r>
        <w:separator/>
      </w:r>
    </w:p>
  </w:footnote>
  <w:footnote w:type="continuationSeparator" w:id="0">
    <w:p w:rsidR="00CD4371" w:rsidRDefault="00CD43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91E" w:rsidRPr="008842FC" w:rsidRDefault="005B5632" w:rsidP="0096791E">
    <w:pPr>
      <w:ind w:left="1080"/>
      <w:rPr>
        <w:b/>
        <w:sz w:val="28"/>
        <w:szCs w:val="28"/>
        <w:u w:val="single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11135DC0" wp14:editId="2F0051D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1500" cy="571500"/>
          <wp:effectExtent l="0" t="0" r="0" b="0"/>
          <wp:wrapNone/>
          <wp:docPr id="15" name="Picture 15" descr="wlbc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lbc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91E" w:rsidRPr="008842FC">
      <w:rPr>
        <w:b/>
        <w:sz w:val="28"/>
        <w:szCs w:val="28"/>
      </w:rPr>
      <w:t xml:space="preserve">Wallagoot </w:t>
    </w:r>
    <w:smartTag w:uri="urn:schemas-microsoft-com:office:smarttags" w:element="place">
      <w:smartTag w:uri="urn:schemas-microsoft-com:office:smarttags" w:element="PlaceType">
        <w:r w:rsidR="0096791E" w:rsidRPr="008842FC">
          <w:rPr>
            <w:b/>
            <w:sz w:val="28"/>
            <w:szCs w:val="28"/>
          </w:rPr>
          <w:t>Lake</w:t>
        </w:r>
      </w:smartTag>
      <w:r w:rsidR="0096791E" w:rsidRPr="008842FC">
        <w:rPr>
          <w:b/>
          <w:sz w:val="28"/>
          <w:szCs w:val="28"/>
        </w:rPr>
        <w:t xml:space="preserve"> </w:t>
      </w:r>
      <w:smartTag w:uri="urn:schemas-microsoft-com:office:smarttags" w:element="PlaceName">
        <w:r w:rsidR="0096791E" w:rsidRPr="008842FC">
          <w:rPr>
            <w:b/>
            <w:sz w:val="28"/>
            <w:szCs w:val="28"/>
          </w:rPr>
          <w:t>Boat</w:t>
        </w:r>
      </w:smartTag>
    </w:smartTag>
    <w:r w:rsidR="0096791E" w:rsidRPr="008842FC">
      <w:rPr>
        <w:b/>
        <w:sz w:val="28"/>
        <w:szCs w:val="28"/>
      </w:rPr>
      <w:t xml:space="preserve"> Club</w:t>
    </w:r>
  </w:p>
  <w:p w:rsidR="0096791E" w:rsidRDefault="0096791E" w:rsidP="0096791E">
    <w:pPr>
      <w:ind w:left="1080"/>
    </w:pPr>
    <w:smartTag w:uri="urn:schemas-microsoft-com:office:smarttags" w:element="address">
      <w:smartTag w:uri="urn:schemas-microsoft-com:office:smarttags" w:element="Street">
        <w:r w:rsidRPr="00D12523">
          <w:t>P.O.Box</w:t>
        </w:r>
      </w:smartTag>
      <w:r w:rsidRPr="00D12523">
        <w:t xml:space="preserve"> 239</w:t>
      </w:r>
    </w:smartTag>
    <w:r w:rsidRPr="00D12523">
      <w:t xml:space="preserve"> Bega NSW 2550</w:t>
    </w:r>
  </w:p>
  <w:p w:rsidR="000B363C" w:rsidRPr="0096791E" w:rsidRDefault="0096791E" w:rsidP="00ED7304">
    <w:pPr>
      <w:pBdr>
        <w:bottom w:val="single" w:sz="4" w:space="1" w:color="auto"/>
      </w:pBdr>
      <w:ind w:left="1080"/>
    </w:pPr>
    <w:r>
      <w:t>wallagoot @yahoo.com.au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0441E"/>
    <w:multiLevelType w:val="hybridMultilevel"/>
    <w:tmpl w:val="07ACC74A"/>
    <w:lvl w:ilvl="0" w:tplc="0C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DC0C09"/>
    <w:multiLevelType w:val="hybridMultilevel"/>
    <w:tmpl w:val="C6F40B52"/>
    <w:lvl w:ilvl="0" w:tplc="0C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2727E89"/>
    <w:multiLevelType w:val="hybridMultilevel"/>
    <w:tmpl w:val="208CF2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F34C1"/>
    <w:multiLevelType w:val="multilevel"/>
    <w:tmpl w:val="C6F40B52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66F353E"/>
    <w:multiLevelType w:val="hybridMultilevel"/>
    <w:tmpl w:val="ADA4F30A"/>
    <w:lvl w:ilvl="0" w:tplc="7A4C3B26">
      <w:start w:val="1"/>
      <w:numFmt w:val="bullet"/>
      <w:pStyle w:val="ListParagraph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2F4"/>
    <w:rsid w:val="000313E3"/>
    <w:rsid w:val="000375A8"/>
    <w:rsid w:val="000B363C"/>
    <w:rsid w:val="000C77B3"/>
    <w:rsid w:val="00130512"/>
    <w:rsid w:val="0016513E"/>
    <w:rsid w:val="00221C4D"/>
    <w:rsid w:val="002446F4"/>
    <w:rsid w:val="002C06B2"/>
    <w:rsid w:val="00330A76"/>
    <w:rsid w:val="00336D9D"/>
    <w:rsid w:val="00355BB9"/>
    <w:rsid w:val="003817E3"/>
    <w:rsid w:val="003D3BB5"/>
    <w:rsid w:val="0041752B"/>
    <w:rsid w:val="00422617"/>
    <w:rsid w:val="004537E3"/>
    <w:rsid w:val="00454433"/>
    <w:rsid w:val="004C482B"/>
    <w:rsid w:val="004F5C7B"/>
    <w:rsid w:val="00504142"/>
    <w:rsid w:val="0051355D"/>
    <w:rsid w:val="005474EA"/>
    <w:rsid w:val="005524A7"/>
    <w:rsid w:val="00553B22"/>
    <w:rsid w:val="0057502B"/>
    <w:rsid w:val="005A21EC"/>
    <w:rsid w:val="005B5632"/>
    <w:rsid w:val="005C6443"/>
    <w:rsid w:val="006162F4"/>
    <w:rsid w:val="00620AC0"/>
    <w:rsid w:val="00646CF3"/>
    <w:rsid w:val="0074534B"/>
    <w:rsid w:val="00750098"/>
    <w:rsid w:val="00770198"/>
    <w:rsid w:val="00785674"/>
    <w:rsid w:val="007A3B14"/>
    <w:rsid w:val="007E1457"/>
    <w:rsid w:val="0084231E"/>
    <w:rsid w:val="008A6693"/>
    <w:rsid w:val="009256FD"/>
    <w:rsid w:val="009412E6"/>
    <w:rsid w:val="0096791E"/>
    <w:rsid w:val="009E37D1"/>
    <w:rsid w:val="00A71AEF"/>
    <w:rsid w:val="00AD18DD"/>
    <w:rsid w:val="00B06481"/>
    <w:rsid w:val="00B72805"/>
    <w:rsid w:val="00B76B5B"/>
    <w:rsid w:val="00B86EA0"/>
    <w:rsid w:val="00BA4E3E"/>
    <w:rsid w:val="00BF0AAB"/>
    <w:rsid w:val="00C93E01"/>
    <w:rsid w:val="00CD4371"/>
    <w:rsid w:val="00CD770A"/>
    <w:rsid w:val="00D025E9"/>
    <w:rsid w:val="00D203FD"/>
    <w:rsid w:val="00D45A65"/>
    <w:rsid w:val="00E16006"/>
    <w:rsid w:val="00E244BF"/>
    <w:rsid w:val="00E613AD"/>
    <w:rsid w:val="00EA5D4C"/>
    <w:rsid w:val="00EB6749"/>
    <w:rsid w:val="00ED7304"/>
    <w:rsid w:val="00F27EAE"/>
    <w:rsid w:val="00FB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ockticker"/>
  <w:smartTagType w:namespaceuri="urn:schemas-microsoft-com:office:smarttags" w:name="time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5:docId w15:val="{7534B02D-57A3-4E6C-9B9E-6493B2C3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7304"/>
    <w:rPr>
      <w:sz w:val="24"/>
      <w:szCs w:val="24"/>
    </w:rPr>
  </w:style>
  <w:style w:type="paragraph" w:styleId="Heading1">
    <w:name w:val="heading 1"/>
    <w:basedOn w:val="Normal"/>
    <w:next w:val="Normal"/>
    <w:qFormat/>
    <w:rsid w:val="000B363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B363C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B363C"/>
    <w:pPr>
      <w:keepNext/>
      <w:spacing w:before="12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86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0B363C"/>
    <w:pPr>
      <w:numPr>
        <w:numId w:val="5"/>
      </w:numPr>
    </w:pPr>
    <w:rPr>
      <w:szCs w:val="22"/>
      <w:lang w:eastAsia="en-US"/>
    </w:rPr>
  </w:style>
  <w:style w:type="paragraph" w:styleId="BalloonText">
    <w:name w:val="Balloon Text"/>
    <w:basedOn w:val="Normal"/>
    <w:semiHidden/>
    <w:rsid w:val="004C482B"/>
    <w:rPr>
      <w:rFonts w:ascii="Tahoma" w:hAnsi="Tahoma" w:cs="Tahoma"/>
      <w:sz w:val="16"/>
      <w:szCs w:val="16"/>
    </w:rPr>
  </w:style>
  <w:style w:type="character" w:styleId="Hyperlink">
    <w:name w:val="Hyperlink"/>
    <w:rsid w:val="00646CF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646CF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46CF3"/>
    <w:pPr>
      <w:tabs>
        <w:tab w:val="center" w:pos="4320"/>
        <w:tab w:val="right" w:pos="8640"/>
      </w:tabs>
    </w:pPr>
  </w:style>
  <w:style w:type="character" w:customStyle="1" w:styleId="apple-converted-space">
    <w:name w:val="apple-converted-space"/>
    <w:basedOn w:val="DefaultParagraphFont"/>
    <w:rsid w:val="00ED7304"/>
  </w:style>
  <w:style w:type="character" w:customStyle="1" w:styleId="HeaderChar">
    <w:name w:val="Header Char"/>
    <w:basedOn w:val="DefaultParagraphFont"/>
    <w:link w:val="Header"/>
    <w:uiPriority w:val="99"/>
    <w:rsid w:val="009256F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Application%20Data\Microsoft\Templates\WLB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WLBC</Template>
  <TotalTime>11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WLBC PO Box 239 Bega NSW 2550</vt:lpstr>
    </vt:vector>
  </TitlesOfParts>
  <Company>NSW Department of Education and Training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WLBC PO Box 239 Bega NSW 2550</dc:title>
  <dc:creator>T Hastings</dc:creator>
  <cp:lastModifiedBy>Terry kirby</cp:lastModifiedBy>
  <cp:revision>3</cp:revision>
  <cp:lastPrinted>2015-02-13T19:39:00Z</cp:lastPrinted>
  <dcterms:created xsi:type="dcterms:W3CDTF">2017-02-04T23:27:00Z</dcterms:created>
  <dcterms:modified xsi:type="dcterms:W3CDTF">2017-02-06T04:29:00Z</dcterms:modified>
</cp:coreProperties>
</file>